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021-25-3650008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Kita Spiel und Spaß - Los 21 Baustellensicherung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21 Baustellensicherung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